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8D585">
      <w:pPr>
        <w:spacing w:line="220" w:lineRule="atLeast"/>
        <w:jc w:val="center"/>
        <w:rPr>
          <w:rFonts w:ascii="方正小标宋简体" w:eastAsia="方正小标宋简体"/>
          <w:b/>
          <w:bCs/>
          <w:sz w:val="34"/>
          <w:szCs w:val="34"/>
        </w:rPr>
      </w:pPr>
      <w:r>
        <w:rPr>
          <w:rFonts w:hint="eastAsia" w:ascii="方正小标宋简体" w:eastAsia="方正小标宋简体" w:cs="方正小标宋简体"/>
          <w:b w:val="0"/>
          <w:bCs w:val="0"/>
          <w:sz w:val="34"/>
          <w:szCs w:val="34"/>
        </w:rPr>
        <w:t>柳州职业技术</w:t>
      </w:r>
      <w:r>
        <w:rPr>
          <w:rFonts w:hint="eastAsia" w:ascii="方正小标宋简体" w:eastAsia="方正小标宋简体" w:cs="方正小标宋简体"/>
          <w:b w:val="0"/>
          <w:bCs w:val="0"/>
          <w:sz w:val="34"/>
          <w:szCs w:val="34"/>
          <w:lang w:val="en-US" w:eastAsia="zh-CN"/>
        </w:rPr>
        <w:t>大学</w:t>
      </w:r>
      <w:r>
        <w:rPr>
          <w:rFonts w:hint="eastAsia" w:ascii="方正小标宋简体" w:eastAsia="方正小标宋简体" w:cs="方正小标宋简体"/>
          <w:b w:val="0"/>
          <w:bCs w:val="0"/>
          <w:sz w:val="34"/>
          <w:szCs w:val="34"/>
        </w:rPr>
        <w:t>领导干部因私出国（境）情况报告表</w:t>
      </w:r>
    </w:p>
    <w:tbl>
      <w:tblPr>
        <w:tblStyle w:val="3"/>
        <w:tblW w:w="9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6"/>
        <w:gridCol w:w="2301"/>
        <w:gridCol w:w="314"/>
        <w:gridCol w:w="1987"/>
        <w:gridCol w:w="582"/>
        <w:gridCol w:w="1720"/>
      </w:tblGrid>
      <w:tr w14:paraId="64E4E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2916" w:type="dxa"/>
            <w:vAlign w:val="center"/>
          </w:tcPr>
          <w:p w14:paraId="08DC113E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名</w:t>
            </w:r>
          </w:p>
        </w:tc>
        <w:tc>
          <w:tcPr>
            <w:tcW w:w="2615" w:type="dxa"/>
            <w:gridSpan w:val="2"/>
            <w:vAlign w:val="center"/>
          </w:tcPr>
          <w:p w14:paraId="4C9EE3EC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2569" w:type="dxa"/>
            <w:gridSpan w:val="2"/>
            <w:vAlign w:val="center"/>
          </w:tcPr>
          <w:p w14:paraId="60B48D01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性别</w:t>
            </w:r>
          </w:p>
        </w:tc>
        <w:tc>
          <w:tcPr>
            <w:tcW w:w="1720" w:type="dxa"/>
            <w:vAlign w:val="center"/>
          </w:tcPr>
          <w:p w14:paraId="273C07A5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3B708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2916" w:type="dxa"/>
            <w:vAlign w:val="center"/>
          </w:tcPr>
          <w:p w14:paraId="009CCB11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现任职务</w:t>
            </w:r>
          </w:p>
        </w:tc>
        <w:tc>
          <w:tcPr>
            <w:tcW w:w="6904" w:type="dxa"/>
            <w:gridSpan w:val="5"/>
            <w:vAlign w:val="center"/>
          </w:tcPr>
          <w:p w14:paraId="38FEEDD7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02019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2" w:hRule="atLeast"/>
          <w:jc w:val="center"/>
        </w:trPr>
        <w:tc>
          <w:tcPr>
            <w:tcW w:w="2916" w:type="dxa"/>
            <w:vAlign w:val="center"/>
          </w:tcPr>
          <w:p w14:paraId="00FC7BAF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出国（境）事由</w:t>
            </w:r>
          </w:p>
          <w:p w14:paraId="5002DAC6">
            <w:pPr>
              <w:spacing w:after="0" w:line="400" w:lineRule="atLeas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勾选项目</w:t>
            </w:r>
            <w:r>
              <w:rPr>
                <w:rFonts w:ascii="宋体" w:hAnsi="宋体" w:eastAsia="宋体" w:cs="宋体"/>
                <w:sz w:val="24"/>
                <w:szCs w:val="24"/>
              </w:rPr>
              <w:t>)</w:t>
            </w:r>
          </w:p>
        </w:tc>
        <w:tc>
          <w:tcPr>
            <w:tcW w:w="2615" w:type="dxa"/>
            <w:gridSpan w:val="2"/>
            <w:vAlign w:val="center"/>
          </w:tcPr>
          <w:p w14:paraId="292B29F3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旅游</w:t>
            </w:r>
          </w:p>
          <w:p w14:paraId="017E575D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探亲</w:t>
            </w:r>
          </w:p>
          <w:p w14:paraId="23356D70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其他</w:t>
            </w:r>
          </w:p>
        </w:tc>
        <w:tc>
          <w:tcPr>
            <w:tcW w:w="4289" w:type="dxa"/>
            <w:gridSpan w:val="3"/>
          </w:tcPr>
          <w:p w14:paraId="22CF4308">
            <w:pPr>
              <w:spacing w:after="0" w:line="400" w:lineRule="atLeas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若勾选“探亲”或“其他”，请作说明：</w:t>
            </w:r>
          </w:p>
        </w:tc>
      </w:tr>
      <w:tr w14:paraId="66DED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2916" w:type="dxa"/>
            <w:vAlign w:val="center"/>
          </w:tcPr>
          <w:p w14:paraId="1DCCD512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出国（境）起止时间</w:t>
            </w:r>
          </w:p>
        </w:tc>
        <w:tc>
          <w:tcPr>
            <w:tcW w:w="6904" w:type="dxa"/>
            <w:gridSpan w:val="5"/>
            <w:vAlign w:val="center"/>
          </w:tcPr>
          <w:p w14:paraId="75010EDB">
            <w:pPr>
              <w:spacing w:after="0" w:line="400" w:lineRule="atLeas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起：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日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止：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日</w:t>
            </w:r>
          </w:p>
        </w:tc>
      </w:tr>
      <w:tr w14:paraId="0E93C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2916" w:type="dxa"/>
            <w:vAlign w:val="center"/>
          </w:tcPr>
          <w:p w14:paraId="4B9E25A5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所赴国家（地区）</w:t>
            </w:r>
          </w:p>
        </w:tc>
        <w:tc>
          <w:tcPr>
            <w:tcW w:w="6904" w:type="dxa"/>
            <w:gridSpan w:val="5"/>
            <w:vAlign w:val="center"/>
          </w:tcPr>
          <w:p w14:paraId="274B2717">
            <w:pPr>
              <w:spacing w:after="0" w:line="400" w:lineRule="atLeast"/>
              <w:ind w:firstLine="280" w:firstLineChars="100"/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1CCD5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2916" w:type="dxa"/>
            <w:vAlign w:val="center"/>
          </w:tcPr>
          <w:p w14:paraId="070E86E5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所持证件名称</w:t>
            </w:r>
          </w:p>
        </w:tc>
        <w:tc>
          <w:tcPr>
            <w:tcW w:w="2301" w:type="dxa"/>
            <w:vAlign w:val="center"/>
          </w:tcPr>
          <w:p w14:paraId="3541032C">
            <w:pPr>
              <w:spacing w:after="0" w:line="400" w:lineRule="atLeast"/>
              <w:ind w:firstLine="280" w:firstLineChars="10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vAlign w:val="center"/>
          </w:tcPr>
          <w:p w14:paraId="224695B9">
            <w:pPr>
              <w:spacing w:after="0" w:line="400" w:lineRule="atLeast"/>
              <w:ind w:firstLine="280" w:firstLineChars="10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所持证件是否已交回组织</w:t>
            </w:r>
          </w:p>
        </w:tc>
        <w:tc>
          <w:tcPr>
            <w:tcW w:w="2302" w:type="dxa"/>
            <w:gridSpan w:val="2"/>
            <w:vAlign w:val="center"/>
          </w:tcPr>
          <w:p w14:paraId="46DE7C7F">
            <w:pPr>
              <w:spacing w:after="0" w:line="400" w:lineRule="atLeast"/>
              <w:ind w:firstLine="280" w:firstLineChars="10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0251B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0" w:hRule="atLeast"/>
          <w:jc w:val="center"/>
        </w:trPr>
        <w:tc>
          <w:tcPr>
            <w:tcW w:w="2916" w:type="dxa"/>
            <w:vAlign w:val="center"/>
          </w:tcPr>
          <w:p w14:paraId="395680A1">
            <w:pPr>
              <w:spacing w:after="0" w:line="400" w:lineRule="atLeast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  <w:p w14:paraId="77DC8A01">
            <w:pPr>
              <w:spacing w:after="0" w:line="400" w:lineRule="atLeast"/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个人在国（境）外</w:t>
            </w:r>
          </w:p>
          <w:p w14:paraId="1663B9EF">
            <w:pPr>
              <w:spacing w:after="0" w:line="400" w:lineRule="atLeast"/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主要情况</w:t>
            </w:r>
          </w:p>
          <w:p w14:paraId="7C5CE17C">
            <w:pPr>
              <w:spacing w:after="0" w:line="400" w:lineRule="atLeas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09BA9216">
            <w:pPr>
              <w:spacing w:after="0" w:line="400" w:lineRule="atLeas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（填写内容包括：</w:t>
            </w:r>
            <w:r>
              <w:rPr>
                <w:rFonts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在国（境）外期间活动情况；</w:t>
            </w:r>
            <w:r>
              <w:rPr>
                <w:rFonts w:ascii="宋体" w:hAnsi="宋体" w:eastAsia="宋体" w:cs="宋体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有无违纪行为或需向组织说明的问题。）</w:t>
            </w:r>
          </w:p>
          <w:p w14:paraId="6FFF5049">
            <w:pPr>
              <w:spacing w:after="0" w:line="400" w:lineRule="atLeas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6904" w:type="dxa"/>
            <w:gridSpan w:val="5"/>
          </w:tcPr>
          <w:p w14:paraId="6097170A">
            <w:pPr>
              <w:spacing w:after="0" w:line="400" w:lineRule="atLeast"/>
              <w:rPr>
                <w:rFonts w:ascii="宋体" w:hAnsi="宋体" w:eastAsia="宋体"/>
                <w:sz w:val="28"/>
                <w:szCs w:val="28"/>
              </w:rPr>
            </w:pPr>
          </w:p>
          <w:p w14:paraId="1EB38888">
            <w:pPr>
              <w:spacing w:after="0" w:line="400" w:lineRule="atLeast"/>
              <w:rPr>
                <w:rFonts w:ascii="宋体" w:hAnsi="宋体" w:eastAsia="宋体"/>
                <w:sz w:val="28"/>
                <w:szCs w:val="28"/>
              </w:rPr>
            </w:pPr>
          </w:p>
          <w:p w14:paraId="20AA204B">
            <w:pPr>
              <w:spacing w:after="0" w:line="400" w:lineRule="atLeast"/>
              <w:rPr>
                <w:rFonts w:ascii="宋体" w:hAnsi="宋体" w:eastAsia="宋体"/>
                <w:sz w:val="28"/>
                <w:szCs w:val="28"/>
              </w:rPr>
            </w:pPr>
          </w:p>
          <w:p w14:paraId="645269D3">
            <w:pPr>
              <w:spacing w:after="0" w:line="400" w:lineRule="atLeast"/>
              <w:rPr>
                <w:rFonts w:ascii="宋体" w:hAnsi="宋体" w:eastAsia="宋体"/>
                <w:sz w:val="28"/>
                <w:szCs w:val="28"/>
              </w:rPr>
            </w:pPr>
          </w:p>
          <w:p w14:paraId="3F893F08">
            <w:pPr>
              <w:spacing w:after="0" w:line="400" w:lineRule="atLeast"/>
              <w:rPr>
                <w:rFonts w:ascii="宋体" w:hAnsi="宋体" w:eastAsia="宋体"/>
                <w:sz w:val="28"/>
                <w:szCs w:val="28"/>
              </w:rPr>
            </w:pPr>
          </w:p>
          <w:p w14:paraId="5840F6ED">
            <w:pPr>
              <w:spacing w:after="0" w:line="400" w:lineRule="atLeast"/>
              <w:rPr>
                <w:rFonts w:ascii="宋体" w:hAnsi="宋体" w:eastAsia="宋体"/>
                <w:sz w:val="28"/>
                <w:szCs w:val="28"/>
              </w:rPr>
            </w:pPr>
          </w:p>
          <w:p w14:paraId="435F3655">
            <w:pPr>
              <w:spacing w:after="0" w:line="400" w:lineRule="atLeast"/>
              <w:rPr>
                <w:rFonts w:ascii="宋体" w:hAnsi="宋体" w:eastAsia="宋体"/>
                <w:sz w:val="28"/>
                <w:szCs w:val="28"/>
              </w:rPr>
            </w:pPr>
          </w:p>
          <w:p w14:paraId="0BC45C5E">
            <w:pPr>
              <w:spacing w:after="0" w:line="400" w:lineRule="atLeas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报告人签名：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日</w:t>
            </w:r>
          </w:p>
        </w:tc>
      </w:tr>
    </w:tbl>
    <w:p w14:paraId="426A1190">
      <w:pPr>
        <w:spacing w:line="100" w:lineRule="exact"/>
        <w:jc w:val="both"/>
        <w:rPr>
          <w:rFonts w:ascii="宋体" w:hAnsi="宋体" w:eastAsia="宋体"/>
          <w:sz w:val="28"/>
          <w:szCs w:val="28"/>
        </w:rPr>
      </w:pPr>
    </w:p>
    <w:p w14:paraId="52DB7353">
      <w:pPr>
        <w:spacing w:line="400" w:lineRule="exact"/>
        <w:ind w:firstLine="560" w:firstLineChars="200"/>
        <w:jc w:val="both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注：此报告表由领导干部因私出国（境）返回后</w:t>
      </w:r>
      <w:r>
        <w:rPr>
          <w:rFonts w:ascii="宋体" w:hAnsi="宋体" w:eastAsia="宋体" w:cs="宋体"/>
          <w:sz w:val="28"/>
          <w:szCs w:val="28"/>
        </w:rPr>
        <w:t>10</w:t>
      </w:r>
      <w:r>
        <w:rPr>
          <w:rFonts w:hint="eastAsia" w:ascii="宋体" w:hAnsi="宋体" w:eastAsia="宋体" w:cs="宋体"/>
          <w:sz w:val="28"/>
          <w:szCs w:val="28"/>
        </w:rPr>
        <w:t>个工作日内填写，并交至学校党委组织部备案。</w:t>
      </w:r>
    </w:p>
    <w:sectPr>
      <w:pgSz w:w="11906" w:h="16838"/>
      <w:pgMar w:top="1418" w:right="1701" w:bottom="1418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zQ0MGQ1YjYxZGE4Yzc1MjZmMzQ2ZTQxMTcyYzkzNWYifQ=="/>
  </w:docVars>
  <w:rsids>
    <w:rsidRoot w:val="00D31D50"/>
    <w:rsid w:val="00017DF3"/>
    <w:rsid w:val="00050693"/>
    <w:rsid w:val="00065A47"/>
    <w:rsid w:val="00084706"/>
    <w:rsid w:val="000E5933"/>
    <w:rsid w:val="00133DDD"/>
    <w:rsid w:val="00155D7A"/>
    <w:rsid w:val="001B22F2"/>
    <w:rsid w:val="001C0495"/>
    <w:rsid w:val="00262F87"/>
    <w:rsid w:val="00263602"/>
    <w:rsid w:val="0027679C"/>
    <w:rsid w:val="002B5872"/>
    <w:rsid w:val="002B59C6"/>
    <w:rsid w:val="002B78AF"/>
    <w:rsid w:val="002F3016"/>
    <w:rsid w:val="00323B43"/>
    <w:rsid w:val="00382382"/>
    <w:rsid w:val="00394338"/>
    <w:rsid w:val="003A2D8B"/>
    <w:rsid w:val="003A4C08"/>
    <w:rsid w:val="003C6EF6"/>
    <w:rsid w:val="003D37D8"/>
    <w:rsid w:val="00426133"/>
    <w:rsid w:val="004358AB"/>
    <w:rsid w:val="004F5408"/>
    <w:rsid w:val="0051100C"/>
    <w:rsid w:val="00560520"/>
    <w:rsid w:val="00570BA4"/>
    <w:rsid w:val="00571226"/>
    <w:rsid w:val="00572D3D"/>
    <w:rsid w:val="00593525"/>
    <w:rsid w:val="005D23F4"/>
    <w:rsid w:val="00647159"/>
    <w:rsid w:val="006831D5"/>
    <w:rsid w:val="0076409E"/>
    <w:rsid w:val="007767FA"/>
    <w:rsid w:val="00803CAF"/>
    <w:rsid w:val="008602BD"/>
    <w:rsid w:val="008B7726"/>
    <w:rsid w:val="008C186C"/>
    <w:rsid w:val="0095798E"/>
    <w:rsid w:val="0098611E"/>
    <w:rsid w:val="009B4A90"/>
    <w:rsid w:val="009D0B63"/>
    <w:rsid w:val="00A03684"/>
    <w:rsid w:val="00A941CF"/>
    <w:rsid w:val="00AC0212"/>
    <w:rsid w:val="00B36E5B"/>
    <w:rsid w:val="00BD63CB"/>
    <w:rsid w:val="00C229F1"/>
    <w:rsid w:val="00C42699"/>
    <w:rsid w:val="00C42B7E"/>
    <w:rsid w:val="00C9704B"/>
    <w:rsid w:val="00CA00B2"/>
    <w:rsid w:val="00CB4C4D"/>
    <w:rsid w:val="00D0668C"/>
    <w:rsid w:val="00D131E7"/>
    <w:rsid w:val="00D31D50"/>
    <w:rsid w:val="00D458D0"/>
    <w:rsid w:val="00D53F57"/>
    <w:rsid w:val="00D551A2"/>
    <w:rsid w:val="00D65638"/>
    <w:rsid w:val="00D81784"/>
    <w:rsid w:val="00D83C45"/>
    <w:rsid w:val="00D96FFF"/>
    <w:rsid w:val="00DF05D4"/>
    <w:rsid w:val="00E0065B"/>
    <w:rsid w:val="00E15B29"/>
    <w:rsid w:val="00E90E39"/>
    <w:rsid w:val="00EC3510"/>
    <w:rsid w:val="00F54AC0"/>
    <w:rsid w:val="00F97BAA"/>
    <w:rsid w:val="4E932D7A"/>
    <w:rsid w:val="7B39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qFormat/>
    <w:uiPriority w:val="99"/>
    <w:rPr>
      <w:sz w:val="18"/>
      <w:szCs w:val="18"/>
    </w:rPr>
  </w:style>
  <w:style w:type="table" w:styleId="4">
    <w:name w:val="Table Grid"/>
    <w:basedOn w:val="3"/>
    <w:qFormat/>
    <w:uiPriority w:val="99"/>
    <w:rPr>
      <w:rFonts w:cs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Balloon Text Char"/>
    <w:basedOn w:val="5"/>
    <w:link w:val="2"/>
    <w:semiHidden/>
    <w:qFormat/>
    <w:locked/>
    <w:uiPriority w:val="99"/>
    <w:rPr>
      <w:rFonts w:ascii="Tahoma" w:hAnsi="Tahoma" w:cs="Tahoma"/>
      <w:kern w:val="0"/>
      <w:sz w:val="2"/>
      <w:szCs w:val="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hangy</Company>
  <Pages>1</Pages>
  <Words>221</Words>
  <Characters>224</Characters>
  <Lines>0</Lines>
  <Paragraphs>0</Paragraphs>
  <TotalTime>283</TotalTime>
  <ScaleCrop>false</ScaleCrop>
  <LinksUpToDate>false</LinksUpToDate>
  <CharactersWithSpaces>286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韩霄</dc:creator>
  <cp:lastModifiedBy>芊芊雪</cp:lastModifiedBy>
  <cp:lastPrinted>2018-12-24T04:50:00Z</cp:lastPrinted>
  <dcterms:modified xsi:type="dcterms:W3CDTF">2026-07-14T02:04:47Z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DACBE3100CD846A6BA6AAAF65AA8AF04_12</vt:lpwstr>
  </property>
  <property fmtid="{D5CDD505-2E9C-101B-9397-08002B2CF9AE}" pid="4" name="KSOTemplateDocerSaveRecord">
    <vt:lpwstr>eyJoZGlkIjoiMGZmNmZiNGViOTYxMDVmNTViODYzZDA1Y2NmYTU0MzkiLCJ1c2VySWQiOiI0MzgxNTI1NTQifQ==</vt:lpwstr>
  </property>
</Properties>
</file>